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11973"/>
      </w:tblGrid>
      <w:tr w:rsidR="00DA018B" w:rsidRPr="00E3079C" w14:paraId="757CDF18" w14:textId="77777777" w:rsidTr="00E3079C">
        <w:sdt>
          <w:sdtPr>
            <w:id w:val="415748049"/>
            <w:placeholder>
              <w:docPart w:val="A57F9ED2432B4A91A8B26C590177B86D"/>
            </w:placeholder>
            <w:temporary/>
            <w:showingPlcHdr/>
            <w15:appearance w15:val="hidden"/>
          </w:sdtPr>
          <w:sdtContent>
            <w:tc>
              <w:tcPr>
                <w:tcW w:w="711" w:type="pct"/>
                <w:vAlign w:val="bottom"/>
              </w:tcPr>
              <w:p w14:paraId="7789927A" w14:textId="77777777" w:rsidR="00DA018B" w:rsidRPr="00E3079C" w:rsidRDefault="00DA018B" w:rsidP="00DA018B">
                <w:r w:rsidRPr="00E3079C">
                  <w:rPr>
                    <w:lang w:bidi="it-IT"/>
                  </w:rPr>
                  <w:t>Nome dell’evento</w:t>
                </w:r>
              </w:p>
            </w:tc>
          </w:sdtContent>
        </w:sdt>
        <w:tc>
          <w:tcPr>
            <w:tcW w:w="4289" w:type="pct"/>
            <w:tcBorders>
              <w:bottom w:val="single" w:sz="4" w:space="0" w:color="auto"/>
            </w:tcBorders>
          </w:tcPr>
          <w:p w14:paraId="73C55C8F" w14:textId="759B748D" w:rsidR="00DA018B" w:rsidRPr="00E3079C" w:rsidRDefault="006D05E1" w:rsidP="00DA018B">
            <w:r>
              <w:rPr>
                <w:rFonts w:ascii="Aharoni" w:hAnsi="Aharoni" w:cs="Aharoni"/>
                <w:sz w:val="48"/>
                <w:szCs w:val="48"/>
              </w:rPr>
              <w:t xml:space="preserve"> </w:t>
            </w:r>
            <w:proofErr w:type="gramStart"/>
            <w:r w:rsidR="00007234">
              <w:rPr>
                <w:rFonts w:ascii="Aharoni" w:hAnsi="Aharoni" w:cs="Aharoni"/>
                <w:sz w:val="48"/>
                <w:szCs w:val="48"/>
              </w:rPr>
              <w:t>4</w:t>
            </w:r>
            <w:r>
              <w:rPr>
                <w:rFonts w:ascii="Aharoni" w:hAnsi="Aharoni" w:cs="Aharoni"/>
                <w:sz w:val="48"/>
                <w:szCs w:val="48"/>
              </w:rPr>
              <w:t>°</w:t>
            </w:r>
            <w:proofErr w:type="gramEnd"/>
            <w:r>
              <w:rPr>
                <w:rFonts w:ascii="Aharoni" w:hAnsi="Aharoni" w:cs="Aharoni"/>
                <w:sz w:val="48"/>
                <w:szCs w:val="48"/>
              </w:rPr>
              <w:t xml:space="preserve"> </w:t>
            </w:r>
            <w:r w:rsidR="00521C43" w:rsidRPr="00DA48AF">
              <w:rPr>
                <w:rFonts w:ascii="Aharoni" w:hAnsi="Aharoni" w:cs="Aharoni" w:hint="cs"/>
                <w:sz w:val="32"/>
                <w:szCs w:val="32"/>
              </w:rPr>
              <w:t>PROGETTO PCTO</w:t>
            </w:r>
            <w:r w:rsidR="00690224">
              <w:rPr>
                <w:rFonts w:ascii="Aharoni" w:hAnsi="Aharoni" w:cs="Aharoni"/>
                <w:sz w:val="32"/>
                <w:szCs w:val="32"/>
              </w:rPr>
              <w:t xml:space="preserve">      </w:t>
            </w:r>
            <w:r w:rsidR="00690224" w:rsidRPr="00337E04">
              <w:rPr>
                <w:noProof/>
              </w:rPr>
              <w:drawing>
                <wp:inline distT="0" distB="0" distL="0" distR="0" wp14:anchorId="60C346F5" wp14:editId="3E8614CC">
                  <wp:extent cx="2482469" cy="551815"/>
                  <wp:effectExtent l="0" t="0" r="0" b="635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66" cy="56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224">
              <w:rPr>
                <w:rFonts w:ascii="Aharoni" w:hAnsi="Aharoni" w:cs="Aharoni"/>
                <w:sz w:val="32"/>
                <w:szCs w:val="32"/>
              </w:rPr>
              <w:t xml:space="preserve">                    </w:t>
            </w:r>
            <w:r w:rsidR="00521C43">
              <w:rPr>
                <w:noProof/>
              </w:rPr>
              <w:t xml:space="preserve">      </w:t>
            </w:r>
          </w:p>
        </w:tc>
      </w:tr>
    </w:tbl>
    <w:p w14:paraId="52879361" w14:textId="77777777" w:rsidR="00DA018B" w:rsidRPr="00E3079C" w:rsidRDefault="00DA018B" w:rsidP="00DA018B">
      <w:pPr>
        <w:pStyle w:val="Nessunaspaziatura"/>
        <w:spacing w:after="0"/>
        <w:rPr>
          <w:sz w:val="4"/>
          <w:szCs w:val="12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5"/>
        <w:gridCol w:w="5675"/>
        <w:gridCol w:w="486"/>
        <w:gridCol w:w="1778"/>
        <w:gridCol w:w="4034"/>
      </w:tblGrid>
      <w:tr w:rsidR="00003B30" w:rsidRPr="00E3079C" w14:paraId="748B7354" w14:textId="77777777" w:rsidTr="00E3079C">
        <w:tc>
          <w:tcPr>
            <w:tcW w:w="711" w:type="pct"/>
            <w:vAlign w:val="bottom"/>
          </w:tcPr>
          <w:p w14:paraId="362DCD3A" w14:textId="2F78639F" w:rsidR="00003B30" w:rsidRPr="00E3079C" w:rsidRDefault="00521C43" w:rsidP="00562601">
            <w:r>
              <w:t>Denominazione Scuola</w:t>
            </w:r>
            <w:r w:rsidR="003639A8">
              <w:t xml:space="preserve"> </w:t>
            </w:r>
          </w:p>
        </w:tc>
        <w:tc>
          <w:tcPr>
            <w:tcW w:w="2033" w:type="pct"/>
            <w:tcBorders>
              <w:bottom w:val="single" w:sz="4" w:space="0" w:color="auto"/>
            </w:tcBorders>
          </w:tcPr>
          <w:p w14:paraId="1626ED82" w14:textId="78D5B0D3" w:rsidR="00003B30" w:rsidRPr="00E3079C" w:rsidRDefault="00003B30" w:rsidP="00562601"/>
        </w:tc>
        <w:tc>
          <w:tcPr>
            <w:tcW w:w="174" w:type="pct"/>
          </w:tcPr>
          <w:p w14:paraId="6E7259FB" w14:textId="77777777" w:rsidR="00003B30" w:rsidRPr="00E3079C" w:rsidRDefault="00003B30" w:rsidP="00562601"/>
        </w:tc>
        <w:tc>
          <w:tcPr>
            <w:tcW w:w="637" w:type="pct"/>
          </w:tcPr>
          <w:p w14:paraId="33F2F682" w14:textId="0C37F879" w:rsidR="00521C43" w:rsidRPr="00E3079C" w:rsidRDefault="00521C43" w:rsidP="00562601">
            <w:r>
              <w:t>Indirizzo Scuola</w:t>
            </w:r>
          </w:p>
        </w:tc>
        <w:tc>
          <w:tcPr>
            <w:tcW w:w="1445" w:type="pct"/>
            <w:tcBorders>
              <w:bottom w:val="single" w:sz="4" w:space="0" w:color="auto"/>
            </w:tcBorders>
          </w:tcPr>
          <w:p w14:paraId="0AE7AAAD" w14:textId="1EA818B5" w:rsidR="00003B30" w:rsidRPr="00E3079C" w:rsidRDefault="00003B30" w:rsidP="00562601"/>
        </w:tc>
      </w:tr>
    </w:tbl>
    <w:p w14:paraId="24D45E78" w14:textId="7A0D1480" w:rsidR="00806FF3" w:rsidRPr="00E3079C" w:rsidRDefault="00521C43" w:rsidP="00521C43">
      <w:pPr>
        <w:spacing w:line="240" w:lineRule="auto"/>
      </w:pPr>
      <w:r>
        <w:t>Nome e Cognome Referente ______________________________________</w:t>
      </w:r>
      <w:r w:rsidR="00A72828">
        <w:t xml:space="preserve"> RECAPIT</w:t>
      </w:r>
      <w:r w:rsidR="00690224">
        <w:t>I</w:t>
      </w:r>
      <w:r w:rsidR="00A72828">
        <w:t xml:space="preserve"> Referente ______________________</w:t>
      </w:r>
      <w:r w:rsidR="00DA48AF">
        <w:t>________</w:t>
      </w:r>
      <w:r w:rsidR="00A72828">
        <w:t>_______</w:t>
      </w:r>
    </w:p>
    <w:tbl>
      <w:tblPr>
        <w:tblW w:w="4977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42"/>
        <w:gridCol w:w="3542"/>
        <w:gridCol w:w="2554"/>
        <w:gridCol w:w="4250"/>
      </w:tblGrid>
      <w:tr w:rsidR="00DA48AF" w:rsidRPr="00E3079C" w14:paraId="5C3FED0A" w14:textId="77777777" w:rsidTr="00DA48AF">
        <w:trPr>
          <w:trHeight w:val="240"/>
        </w:trPr>
        <w:tc>
          <w:tcPr>
            <w:tcW w:w="1275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1B457E80" w14:textId="77777777" w:rsidR="00A72828" w:rsidRDefault="00A72828" w:rsidP="002B69B4">
            <w:pPr>
              <w:pStyle w:val="Intestazionitabella"/>
            </w:pPr>
            <w:r>
              <w:t>STUDENTE PARTECIPANTE</w:t>
            </w:r>
          </w:p>
          <w:p w14:paraId="0238EC4D" w14:textId="0B41F880" w:rsidR="00A72828" w:rsidRPr="00E3079C" w:rsidRDefault="00A72828" w:rsidP="002B69B4">
            <w:pPr>
              <w:pStyle w:val="Intestazionitabella"/>
            </w:pPr>
            <w:r>
              <w:t>(Cognome e Nome)</w:t>
            </w:r>
          </w:p>
        </w:tc>
        <w:tc>
          <w:tcPr>
            <w:tcW w:w="1275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5CCDFD1E" w14:textId="711BF74E" w:rsidR="00A72828" w:rsidRPr="00E3079C" w:rsidRDefault="00A72828" w:rsidP="002B69B4">
            <w:pPr>
              <w:pStyle w:val="Intestazionitabella"/>
            </w:pPr>
            <w:r>
              <w:t>INDIRIZZO CORSO SCOLASTICO</w:t>
            </w:r>
            <w:r w:rsidRPr="00E3079C">
              <w:rPr>
                <w:lang w:bidi="it-IT"/>
              </w:rPr>
              <w:t xml:space="preserve"> </w:t>
            </w:r>
          </w:p>
        </w:tc>
        <w:tc>
          <w:tcPr>
            <w:tcW w:w="919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65745C1D" w14:textId="44E3E52A" w:rsidR="00A72828" w:rsidRPr="00E3079C" w:rsidRDefault="00A72828" w:rsidP="002B69B4">
            <w:pPr>
              <w:pStyle w:val="Intestazionitabella"/>
            </w:pPr>
            <w:r>
              <w:t>CLASSE FREQUENTATA</w:t>
            </w:r>
            <w:r w:rsidRPr="00E3079C">
              <w:rPr>
                <w:lang w:bidi="it-IT"/>
              </w:rPr>
              <w:t xml:space="preserve"> </w:t>
            </w:r>
          </w:p>
        </w:tc>
        <w:tc>
          <w:tcPr>
            <w:tcW w:w="153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BECF8" w:themeFill="accent2" w:themeFillTint="1A"/>
            <w:vAlign w:val="center"/>
          </w:tcPr>
          <w:p w14:paraId="1A7D5523" w14:textId="4FCBBF31" w:rsidR="00A72828" w:rsidRPr="00E3079C" w:rsidRDefault="00A72828" w:rsidP="0088181F">
            <w:pPr>
              <w:pStyle w:val="Intestazionitabella"/>
            </w:pPr>
            <w:r>
              <w:t>INDIRIZZO EMAIL</w:t>
            </w:r>
          </w:p>
        </w:tc>
      </w:tr>
      <w:tr w:rsidR="00A72828" w:rsidRPr="00E3079C" w14:paraId="5D489086" w14:textId="77777777" w:rsidTr="00DA48AF">
        <w:tc>
          <w:tcPr>
            <w:tcW w:w="127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758CED" w14:textId="77777777" w:rsidR="00A72828" w:rsidRPr="00E3079C" w:rsidRDefault="00A72828" w:rsidP="0057256E"/>
        </w:tc>
        <w:tc>
          <w:tcPr>
            <w:tcW w:w="127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AC0FFB" w14:textId="77777777" w:rsidR="00A72828" w:rsidRPr="00E3079C" w:rsidRDefault="00A72828" w:rsidP="0057256E"/>
        </w:tc>
        <w:tc>
          <w:tcPr>
            <w:tcW w:w="9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EDC647" w14:textId="77777777" w:rsidR="00A72828" w:rsidRPr="00E3079C" w:rsidRDefault="00A72828" w:rsidP="0057256E"/>
        </w:tc>
        <w:tc>
          <w:tcPr>
            <w:tcW w:w="15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0DE67A" w14:textId="77777777" w:rsidR="00A72828" w:rsidRPr="00E3079C" w:rsidRDefault="00A72828" w:rsidP="0057256E"/>
        </w:tc>
      </w:tr>
      <w:tr w:rsidR="00A72828" w:rsidRPr="00E3079C" w14:paraId="715A95EA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D488F" w14:textId="77777777" w:rsidR="00A72828" w:rsidRPr="00E3079C" w:rsidRDefault="00A72828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3574A9" w14:textId="77777777" w:rsidR="00A72828" w:rsidRPr="00E3079C" w:rsidRDefault="00A72828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C941A5" w14:textId="77777777" w:rsidR="00A72828" w:rsidRPr="00E3079C" w:rsidRDefault="00A72828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BF7B95" w14:textId="77777777" w:rsidR="00A72828" w:rsidRPr="00E3079C" w:rsidRDefault="00A72828" w:rsidP="0057256E"/>
        </w:tc>
      </w:tr>
      <w:tr w:rsidR="00A72828" w:rsidRPr="00E3079C" w14:paraId="2DCEFC54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363881" w14:textId="77777777" w:rsidR="00A72828" w:rsidRPr="00E3079C" w:rsidRDefault="00A72828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228881" w14:textId="77777777" w:rsidR="00A72828" w:rsidRPr="00E3079C" w:rsidRDefault="00A72828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DB75F6" w14:textId="77777777" w:rsidR="00A72828" w:rsidRPr="00E3079C" w:rsidRDefault="00A72828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2D1F66" w14:textId="77777777" w:rsidR="00A72828" w:rsidRPr="00E3079C" w:rsidRDefault="00A72828" w:rsidP="0057256E"/>
        </w:tc>
      </w:tr>
      <w:tr w:rsidR="00A72828" w:rsidRPr="00E3079C" w14:paraId="1CB48279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B2E6C6" w14:textId="77777777" w:rsidR="00A72828" w:rsidRPr="00E3079C" w:rsidRDefault="00A72828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4C25FB" w14:textId="77777777" w:rsidR="00A72828" w:rsidRPr="00E3079C" w:rsidRDefault="00A72828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59BEF6" w14:textId="77777777" w:rsidR="00A72828" w:rsidRPr="00E3079C" w:rsidRDefault="00A72828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F91BD2" w14:textId="77777777" w:rsidR="00A72828" w:rsidRPr="00E3079C" w:rsidRDefault="00A72828" w:rsidP="0057256E"/>
        </w:tc>
      </w:tr>
      <w:tr w:rsidR="00A72828" w:rsidRPr="00E3079C" w14:paraId="446E2A38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FE2250" w14:textId="77777777" w:rsidR="00A72828" w:rsidRPr="00E3079C" w:rsidRDefault="00A72828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774668" w14:textId="77777777" w:rsidR="00A72828" w:rsidRPr="00E3079C" w:rsidRDefault="00A72828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D4DA7A" w14:textId="77777777" w:rsidR="00A72828" w:rsidRPr="00E3079C" w:rsidRDefault="00A72828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44E128" w14:textId="77777777" w:rsidR="00A72828" w:rsidRPr="00E3079C" w:rsidRDefault="00A72828" w:rsidP="0057256E"/>
        </w:tc>
      </w:tr>
      <w:tr w:rsidR="00A72828" w:rsidRPr="00E3079C" w14:paraId="057D75B0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566DD3" w14:textId="77777777" w:rsidR="00A72828" w:rsidRPr="00E3079C" w:rsidRDefault="00A72828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C01C6D" w14:textId="77777777" w:rsidR="00A72828" w:rsidRPr="00E3079C" w:rsidRDefault="00A72828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0F8D91" w14:textId="77777777" w:rsidR="00A72828" w:rsidRPr="00E3079C" w:rsidRDefault="00A72828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FAD6FF" w14:textId="77777777" w:rsidR="00A72828" w:rsidRPr="00E3079C" w:rsidRDefault="00A72828" w:rsidP="0057256E"/>
        </w:tc>
      </w:tr>
      <w:tr w:rsidR="00A72828" w:rsidRPr="00E3079C" w14:paraId="4EBC27CD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18897A" w14:textId="77777777" w:rsidR="00A72828" w:rsidRPr="00E3079C" w:rsidRDefault="00A72828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5ED8B7" w14:textId="77777777" w:rsidR="00A72828" w:rsidRPr="00E3079C" w:rsidRDefault="00A72828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CD27A" w14:textId="77777777" w:rsidR="00A72828" w:rsidRPr="00E3079C" w:rsidRDefault="00A72828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30FBE8" w14:textId="77777777" w:rsidR="00A72828" w:rsidRPr="00E3079C" w:rsidRDefault="00A72828" w:rsidP="0057256E"/>
        </w:tc>
      </w:tr>
      <w:tr w:rsidR="00DA48AF" w:rsidRPr="00E3079C" w14:paraId="2509A6E6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4FCC73" w14:textId="77777777" w:rsidR="00DA48AF" w:rsidRPr="00E3079C" w:rsidRDefault="00DA48AF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631D9C" w14:textId="77777777" w:rsidR="00DA48AF" w:rsidRPr="00E3079C" w:rsidRDefault="00DA48AF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73CE9A" w14:textId="77777777" w:rsidR="00DA48AF" w:rsidRPr="00E3079C" w:rsidRDefault="00DA48AF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5D2443" w14:textId="77777777" w:rsidR="00DA48AF" w:rsidRPr="00E3079C" w:rsidRDefault="00DA48AF" w:rsidP="0057256E"/>
        </w:tc>
      </w:tr>
      <w:tr w:rsidR="005F22E0" w:rsidRPr="00E3079C" w14:paraId="6CC94CA7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75BFD3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4CFBDD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70A94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0D9991" w14:textId="77777777" w:rsidR="005F22E0" w:rsidRPr="00E3079C" w:rsidRDefault="005F22E0" w:rsidP="0057256E"/>
        </w:tc>
      </w:tr>
      <w:tr w:rsidR="005F22E0" w:rsidRPr="00E3079C" w14:paraId="4E853EB4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2903BF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817F37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FA501A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DFB73C" w14:textId="77777777" w:rsidR="005F22E0" w:rsidRPr="00E3079C" w:rsidRDefault="005F22E0" w:rsidP="0057256E"/>
        </w:tc>
      </w:tr>
      <w:tr w:rsidR="005F22E0" w:rsidRPr="00E3079C" w14:paraId="3E26FFCF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01A4CB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1BE115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96943B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C17EB6" w14:textId="77777777" w:rsidR="005F22E0" w:rsidRPr="00E3079C" w:rsidRDefault="005F22E0" w:rsidP="0057256E"/>
        </w:tc>
      </w:tr>
      <w:tr w:rsidR="005F22E0" w:rsidRPr="00E3079C" w14:paraId="4F500580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21C353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4F22DD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F95EB6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B351A5" w14:textId="77777777" w:rsidR="005F22E0" w:rsidRPr="00E3079C" w:rsidRDefault="005F22E0" w:rsidP="0057256E"/>
        </w:tc>
      </w:tr>
      <w:tr w:rsidR="005F22E0" w:rsidRPr="00E3079C" w14:paraId="65A1188F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1A0545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48E594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9C63D6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EF95C" w14:textId="77777777" w:rsidR="005F22E0" w:rsidRPr="00E3079C" w:rsidRDefault="005F22E0" w:rsidP="0057256E"/>
        </w:tc>
      </w:tr>
      <w:tr w:rsidR="005F22E0" w:rsidRPr="00E3079C" w14:paraId="2A2037BA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A148C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B327AF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642D5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3ED28C" w14:textId="77777777" w:rsidR="005F22E0" w:rsidRPr="00E3079C" w:rsidRDefault="005F22E0" w:rsidP="0057256E"/>
        </w:tc>
      </w:tr>
      <w:tr w:rsidR="005F22E0" w:rsidRPr="00E3079C" w14:paraId="4DBD60DD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B91F79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F92B51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FF8B68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93EB7A" w14:textId="77777777" w:rsidR="005F22E0" w:rsidRPr="00E3079C" w:rsidRDefault="005F22E0" w:rsidP="0057256E"/>
        </w:tc>
      </w:tr>
      <w:tr w:rsidR="005F22E0" w:rsidRPr="00E3079C" w14:paraId="4BF5FD1A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E6D312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C1315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4F9A7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DA3A29" w14:textId="77777777" w:rsidR="005F22E0" w:rsidRPr="00E3079C" w:rsidRDefault="005F22E0" w:rsidP="0057256E"/>
        </w:tc>
      </w:tr>
      <w:tr w:rsidR="005F22E0" w:rsidRPr="00E3079C" w14:paraId="64BFC1DF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8C94E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6F9611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DCF71F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013E4C" w14:textId="77777777" w:rsidR="005F22E0" w:rsidRPr="00E3079C" w:rsidRDefault="005F22E0" w:rsidP="0057256E"/>
        </w:tc>
      </w:tr>
      <w:tr w:rsidR="005F22E0" w:rsidRPr="00E3079C" w14:paraId="6542960C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32DD70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65CB4E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356353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3047E2" w14:textId="77777777" w:rsidR="005F22E0" w:rsidRPr="00E3079C" w:rsidRDefault="005F22E0" w:rsidP="0057256E"/>
        </w:tc>
      </w:tr>
      <w:tr w:rsidR="005F22E0" w:rsidRPr="00E3079C" w14:paraId="6375697C" w14:textId="77777777" w:rsidTr="00DA48AF"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ABF611" w14:textId="77777777" w:rsidR="005F22E0" w:rsidRPr="00E3079C" w:rsidRDefault="005F22E0" w:rsidP="0057256E"/>
        </w:tc>
        <w:tc>
          <w:tcPr>
            <w:tcW w:w="12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0BC7AF" w14:textId="77777777" w:rsidR="005F22E0" w:rsidRPr="00E3079C" w:rsidRDefault="005F22E0" w:rsidP="0057256E"/>
        </w:tc>
        <w:tc>
          <w:tcPr>
            <w:tcW w:w="9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F878CB" w14:textId="77777777" w:rsidR="005F22E0" w:rsidRPr="00E3079C" w:rsidRDefault="005F22E0" w:rsidP="0057256E"/>
        </w:tc>
        <w:tc>
          <w:tcPr>
            <w:tcW w:w="15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3EACBC" w14:textId="77777777" w:rsidR="005F22E0" w:rsidRPr="00E3079C" w:rsidRDefault="005F22E0" w:rsidP="0057256E"/>
        </w:tc>
      </w:tr>
    </w:tbl>
    <w:p w14:paraId="5DF2ABE4" w14:textId="4683283F" w:rsidR="00806FF3" w:rsidRDefault="00806FF3" w:rsidP="00562601">
      <w:pPr>
        <w:spacing w:before="0" w:after="0"/>
        <w:rPr>
          <w:sz w:val="12"/>
        </w:rPr>
      </w:pPr>
    </w:p>
    <w:p w14:paraId="30ABC338" w14:textId="486CF603" w:rsidR="005F22E0" w:rsidRDefault="005F22E0" w:rsidP="00562601">
      <w:pPr>
        <w:spacing w:before="0" w:after="0"/>
        <w:rPr>
          <w:sz w:val="12"/>
        </w:rPr>
      </w:pPr>
    </w:p>
    <w:p w14:paraId="1726B38C" w14:textId="5F16E5CA" w:rsidR="005F22E0" w:rsidRPr="00E3079C" w:rsidRDefault="005F22E0" w:rsidP="00562601">
      <w:pPr>
        <w:spacing w:before="0" w:after="0"/>
        <w:rPr>
          <w:sz w:val="12"/>
        </w:rPr>
      </w:pPr>
      <w:r w:rsidRPr="005F22E0">
        <w:rPr>
          <w:sz w:val="22"/>
          <w:szCs w:val="22"/>
        </w:rPr>
        <w:t>DATA_____________</w:t>
      </w:r>
      <w:r>
        <w:rPr>
          <w:sz w:val="22"/>
          <w:szCs w:val="22"/>
        </w:rPr>
        <w:t>______</w:t>
      </w:r>
      <w:r w:rsidRPr="005F22E0">
        <w:rPr>
          <w:sz w:val="22"/>
          <w:szCs w:val="22"/>
        </w:rPr>
        <w:t xml:space="preserve">__ </w:t>
      </w:r>
      <w:r w:rsidRPr="005F22E0">
        <w:rPr>
          <w:sz w:val="22"/>
          <w:szCs w:val="22"/>
        </w:rPr>
        <w:tab/>
      </w:r>
      <w:r w:rsidRPr="005F22E0">
        <w:rPr>
          <w:sz w:val="22"/>
          <w:szCs w:val="22"/>
        </w:rPr>
        <w:tab/>
      </w:r>
      <w:r w:rsidRPr="005F22E0">
        <w:rPr>
          <w:sz w:val="22"/>
          <w:szCs w:val="22"/>
        </w:rPr>
        <w:tab/>
      </w:r>
      <w:r w:rsidRPr="005F22E0">
        <w:rPr>
          <w:sz w:val="22"/>
          <w:szCs w:val="22"/>
        </w:rPr>
        <w:tab/>
      </w:r>
      <w:r w:rsidRPr="005F22E0">
        <w:rPr>
          <w:sz w:val="22"/>
          <w:szCs w:val="22"/>
        </w:rPr>
        <w:tab/>
      </w:r>
      <w:r w:rsidRPr="005F22E0">
        <w:rPr>
          <w:sz w:val="22"/>
          <w:szCs w:val="22"/>
        </w:rPr>
        <w:tab/>
      </w:r>
      <w:r w:rsidRPr="005F22E0">
        <w:rPr>
          <w:sz w:val="22"/>
          <w:szCs w:val="22"/>
        </w:rPr>
        <w:tab/>
        <w:t>FIRMA DEL REFERENTE_____</w:t>
      </w:r>
      <w:r>
        <w:rPr>
          <w:sz w:val="22"/>
          <w:szCs w:val="22"/>
        </w:rPr>
        <w:t>____</w:t>
      </w:r>
      <w:r w:rsidRPr="005F22E0">
        <w:rPr>
          <w:sz w:val="22"/>
          <w:szCs w:val="22"/>
        </w:rPr>
        <w:t>________________________________</w:t>
      </w:r>
    </w:p>
    <w:sectPr w:rsidR="005F22E0" w:rsidRPr="00E3079C" w:rsidSect="008F2A8A">
      <w:headerReference w:type="default" r:id="rId12"/>
      <w:footerReference w:type="default" r:id="rId13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DEF90" w14:textId="77777777" w:rsidR="00D424A2" w:rsidRDefault="00D424A2" w:rsidP="00650259">
      <w:pPr>
        <w:spacing w:line="240" w:lineRule="auto"/>
      </w:pPr>
      <w:r>
        <w:separator/>
      </w:r>
    </w:p>
  </w:endnote>
  <w:endnote w:type="continuationSeparator" w:id="0">
    <w:p w14:paraId="5FF7B5C4" w14:textId="77777777" w:rsidR="00D424A2" w:rsidRDefault="00D424A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ED36C7-6CA8-4ADE-961A-03522067E19F}"/>
    <w:embedBold r:id="rId2" w:fontKey="{9FDAA987-8734-4FE4-83DD-ACAC612ACE0C}"/>
    <w:embedItalic r:id="rId3" w:fontKey="{0CB64FC7-6462-4A1F-BD16-50BFC05DDDD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2BDC92E-C974-4D6F-B2F9-9F0694E471F5}"/>
    <w:embedBold r:id="rId5" w:fontKey="{F20881A7-5955-456E-9B2E-C758EAFD075C}"/>
    <w:embedItalic r:id="rId6" w:fontKey="{63BE5EB3-1C6A-4876-9B83-A508C282C71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E0D1B3D-F230-4220-A36F-2A6B421CBF58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8" w:fontKey="{0B37CDA5-11FA-4781-8DBB-978F93AE7B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CEEACB5-A8EE-4713-B7F2-4A3B14CB4DB2}"/>
    <w:embedItalic r:id="rId10" w:fontKey="{9F8C7604-7D58-4736-8B27-6A0C219CC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14:paraId="6F8750BD" w14:textId="77777777" w:rsidTr="00562601">
      <w:tc>
        <w:tcPr>
          <w:tcW w:w="2500" w:type="pct"/>
          <w:vAlign w:val="center"/>
        </w:tcPr>
        <w:p w14:paraId="63E1D4D4" w14:textId="57259184" w:rsidR="00562601" w:rsidRPr="00562601" w:rsidRDefault="0056260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14:paraId="69AEBCA1" w14:textId="574C620C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35316436" w14:textId="77777777" w:rsidR="00562601" w:rsidRDefault="00562601" w:rsidP="00562601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54513" w14:textId="77777777" w:rsidR="00D424A2" w:rsidRDefault="00D424A2" w:rsidP="00650259">
      <w:pPr>
        <w:spacing w:line="240" w:lineRule="auto"/>
      </w:pPr>
      <w:r>
        <w:separator/>
      </w:r>
    </w:p>
  </w:footnote>
  <w:footnote w:type="continuationSeparator" w:id="0">
    <w:p w14:paraId="08C57CBF" w14:textId="77777777" w:rsidR="00D424A2" w:rsidRDefault="00D424A2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46" w:type="pct"/>
      <w:shd w:val="clear" w:color="auto" w:fill="FFFFFF" w:themeFill="background1"/>
      <w:tblLook w:val="04A0" w:firstRow="1" w:lastRow="0" w:firstColumn="1" w:lastColumn="0" w:noHBand="0" w:noVBand="1"/>
    </w:tblPr>
    <w:tblGrid>
      <w:gridCol w:w="2132"/>
      <w:gridCol w:w="11675"/>
    </w:tblGrid>
    <w:tr w:rsidR="00562601" w:rsidRPr="00562601" w14:paraId="318571EF" w14:textId="77777777" w:rsidTr="00521C43">
      <w:trPr>
        <w:trHeight w:val="208"/>
      </w:trPr>
      <w:tc>
        <w:tcPr>
          <w:tcW w:w="772" w:type="pct"/>
          <w:shd w:val="clear" w:color="auto" w:fill="FFFFFF" w:themeFill="background1"/>
          <w:vAlign w:val="center"/>
        </w:tcPr>
        <w:p w14:paraId="7693C83F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it-IT"/>
            </w:rPr>
            <w:drawing>
              <wp:inline distT="0" distB="0" distL="0" distR="0" wp14:anchorId="772BDF74" wp14:editId="692864F7">
                <wp:extent cx="457200" cy="457200"/>
                <wp:effectExtent l="0" t="0" r="0" b="0"/>
                <wp:docPr id="1" name="Elemento grafico 1" descr="Calendario mensi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8" w:type="pct"/>
          <w:shd w:val="clear" w:color="auto" w:fill="FFFFFF" w:themeFill="background1"/>
          <w:vAlign w:val="center"/>
        </w:tcPr>
        <w:p w14:paraId="1E760AB5" w14:textId="50865747" w:rsidR="00562601" w:rsidRPr="002B69B4" w:rsidRDefault="00521C43" w:rsidP="002B69B4">
          <w:pPr>
            <w:pStyle w:val="Intestazione"/>
          </w:pPr>
          <w:r>
            <w:rPr>
              <w:rFonts w:ascii="Arial" w:hAnsi="Arial" w:cs="Arial"/>
              <w:noProof/>
              <w:lang w:eastAsia="it-IT"/>
            </w:rPr>
            <w:drawing>
              <wp:inline distT="0" distB="0" distL="0" distR="0" wp14:anchorId="76F0D9EC" wp14:editId="3333B61A">
                <wp:extent cx="2524125" cy="1171575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042" b="312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412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521C43">
            <w:rPr>
              <w:rFonts w:ascii="Tahoma" w:hAnsi="Tahoma" w:cs="Tahoma"/>
              <w:b w:val="0"/>
              <w:i/>
              <w:noProof/>
              <w:color w:val="555555"/>
              <w:sz w:val="23"/>
              <w:szCs w:val="23"/>
            </w:rPr>
            <w:drawing>
              <wp:inline distT="0" distB="0" distL="0" distR="0" wp14:anchorId="378028D3" wp14:editId="72556165">
                <wp:extent cx="2266950" cy="5143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9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70AFCB" w14:textId="20086185" w:rsidR="00562601" w:rsidRPr="00690224" w:rsidRDefault="00690224" w:rsidP="00690224">
    <w:pPr>
      <w:pStyle w:val="Nessunaspaziatura"/>
      <w:jc w:val="center"/>
      <w:rPr>
        <w:b/>
        <w:bCs/>
        <w:sz w:val="40"/>
        <w:szCs w:val="40"/>
      </w:rPr>
    </w:pPr>
    <w:r w:rsidRPr="00690224">
      <w:rPr>
        <w:b/>
        <w:bCs/>
        <w:sz w:val="40"/>
        <w:szCs w:val="40"/>
      </w:rPr>
      <w:t>SCHEDA DI ADESIONE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8746561">
    <w:abstractNumId w:val="11"/>
  </w:num>
  <w:num w:numId="2" w16cid:durableId="1989282800">
    <w:abstractNumId w:val="7"/>
  </w:num>
  <w:num w:numId="3" w16cid:durableId="542207148">
    <w:abstractNumId w:val="15"/>
  </w:num>
  <w:num w:numId="4" w16cid:durableId="2078430821">
    <w:abstractNumId w:val="12"/>
  </w:num>
  <w:num w:numId="5" w16cid:durableId="385228377">
    <w:abstractNumId w:val="13"/>
  </w:num>
  <w:num w:numId="6" w16cid:durableId="1238705485">
    <w:abstractNumId w:val="19"/>
  </w:num>
  <w:num w:numId="7" w16cid:durableId="388847190">
    <w:abstractNumId w:val="6"/>
  </w:num>
  <w:num w:numId="8" w16cid:durableId="964043459">
    <w:abstractNumId w:val="10"/>
  </w:num>
  <w:num w:numId="9" w16cid:durableId="1152256872">
    <w:abstractNumId w:val="17"/>
  </w:num>
  <w:num w:numId="10" w16cid:durableId="154614142">
    <w:abstractNumId w:val="1"/>
  </w:num>
  <w:num w:numId="11" w16cid:durableId="935745676">
    <w:abstractNumId w:val="5"/>
  </w:num>
  <w:num w:numId="12" w16cid:durableId="898055331">
    <w:abstractNumId w:val="0"/>
  </w:num>
  <w:num w:numId="13" w16cid:durableId="1419987599">
    <w:abstractNumId w:val="2"/>
  </w:num>
  <w:num w:numId="14" w16cid:durableId="505217565">
    <w:abstractNumId w:val="9"/>
  </w:num>
  <w:num w:numId="15" w16cid:durableId="1575553297">
    <w:abstractNumId w:val="8"/>
  </w:num>
  <w:num w:numId="16" w16cid:durableId="779766874">
    <w:abstractNumId w:val="16"/>
  </w:num>
  <w:num w:numId="17" w16cid:durableId="421266650">
    <w:abstractNumId w:val="3"/>
  </w:num>
  <w:num w:numId="18" w16cid:durableId="901401654">
    <w:abstractNumId w:val="21"/>
  </w:num>
  <w:num w:numId="19" w16cid:durableId="895893094">
    <w:abstractNumId w:val="18"/>
  </w:num>
  <w:num w:numId="20" w16cid:durableId="1855609727">
    <w:abstractNumId w:val="14"/>
  </w:num>
  <w:num w:numId="21" w16cid:durableId="191462679">
    <w:abstractNumId w:val="20"/>
  </w:num>
  <w:num w:numId="22" w16cid:durableId="64778397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252"/>
    <w:rsid w:val="00003B30"/>
    <w:rsid w:val="00007234"/>
    <w:rsid w:val="00045CA6"/>
    <w:rsid w:val="00050252"/>
    <w:rsid w:val="00051A10"/>
    <w:rsid w:val="00052382"/>
    <w:rsid w:val="0006568A"/>
    <w:rsid w:val="00076F0F"/>
    <w:rsid w:val="00084253"/>
    <w:rsid w:val="000C04F2"/>
    <w:rsid w:val="000D1F49"/>
    <w:rsid w:val="000F5C88"/>
    <w:rsid w:val="000F7AAE"/>
    <w:rsid w:val="001727CA"/>
    <w:rsid w:val="00174B33"/>
    <w:rsid w:val="001B4AF2"/>
    <w:rsid w:val="002B69B4"/>
    <w:rsid w:val="002C56E6"/>
    <w:rsid w:val="002D3A9F"/>
    <w:rsid w:val="002F7D10"/>
    <w:rsid w:val="003352D6"/>
    <w:rsid w:val="00354B3D"/>
    <w:rsid w:val="00361A6F"/>
    <w:rsid w:val="00361E11"/>
    <w:rsid w:val="003639A8"/>
    <w:rsid w:val="0039791B"/>
    <w:rsid w:val="003B4744"/>
    <w:rsid w:val="003C1A03"/>
    <w:rsid w:val="003F0847"/>
    <w:rsid w:val="0040090B"/>
    <w:rsid w:val="00446538"/>
    <w:rsid w:val="0046302A"/>
    <w:rsid w:val="00487D2D"/>
    <w:rsid w:val="004C75E3"/>
    <w:rsid w:val="004D5D62"/>
    <w:rsid w:val="005112D0"/>
    <w:rsid w:val="00521C43"/>
    <w:rsid w:val="00522FC0"/>
    <w:rsid w:val="00562601"/>
    <w:rsid w:val="0057256E"/>
    <w:rsid w:val="00577E06"/>
    <w:rsid w:val="00597953"/>
    <w:rsid w:val="005A3BF7"/>
    <w:rsid w:val="005F2035"/>
    <w:rsid w:val="005F22E0"/>
    <w:rsid w:val="005F7990"/>
    <w:rsid w:val="0063739C"/>
    <w:rsid w:val="00650259"/>
    <w:rsid w:val="00681DA2"/>
    <w:rsid w:val="00690224"/>
    <w:rsid w:val="006D05E1"/>
    <w:rsid w:val="00767C05"/>
    <w:rsid w:val="00770F25"/>
    <w:rsid w:val="007A35A8"/>
    <w:rsid w:val="007B0A85"/>
    <w:rsid w:val="007C6A52"/>
    <w:rsid w:val="007D1CA7"/>
    <w:rsid w:val="007E43D5"/>
    <w:rsid w:val="00806FF3"/>
    <w:rsid w:val="0082043E"/>
    <w:rsid w:val="0088181F"/>
    <w:rsid w:val="008E203A"/>
    <w:rsid w:val="008F2A8A"/>
    <w:rsid w:val="00905BCD"/>
    <w:rsid w:val="0091229C"/>
    <w:rsid w:val="00921552"/>
    <w:rsid w:val="00940E73"/>
    <w:rsid w:val="0098597D"/>
    <w:rsid w:val="00991B30"/>
    <w:rsid w:val="009D406B"/>
    <w:rsid w:val="009E5E5A"/>
    <w:rsid w:val="009F2638"/>
    <w:rsid w:val="009F619A"/>
    <w:rsid w:val="009F6DDE"/>
    <w:rsid w:val="00A370A8"/>
    <w:rsid w:val="00A60442"/>
    <w:rsid w:val="00A702A7"/>
    <w:rsid w:val="00A72828"/>
    <w:rsid w:val="00AC2926"/>
    <w:rsid w:val="00B04A50"/>
    <w:rsid w:val="00B06ED6"/>
    <w:rsid w:val="00B160CA"/>
    <w:rsid w:val="00BD1246"/>
    <w:rsid w:val="00BD4753"/>
    <w:rsid w:val="00BD5CB1"/>
    <w:rsid w:val="00BE62EE"/>
    <w:rsid w:val="00C003BA"/>
    <w:rsid w:val="00C43599"/>
    <w:rsid w:val="00C46878"/>
    <w:rsid w:val="00CB4A51"/>
    <w:rsid w:val="00CD4532"/>
    <w:rsid w:val="00CD47B0"/>
    <w:rsid w:val="00CE6104"/>
    <w:rsid w:val="00CE7918"/>
    <w:rsid w:val="00D16163"/>
    <w:rsid w:val="00D424A2"/>
    <w:rsid w:val="00DA018B"/>
    <w:rsid w:val="00DA48AF"/>
    <w:rsid w:val="00DB3FAD"/>
    <w:rsid w:val="00DD447B"/>
    <w:rsid w:val="00DF0832"/>
    <w:rsid w:val="00E138CD"/>
    <w:rsid w:val="00E3079C"/>
    <w:rsid w:val="00E4151B"/>
    <w:rsid w:val="00E61C09"/>
    <w:rsid w:val="00E677FE"/>
    <w:rsid w:val="00EB3B58"/>
    <w:rsid w:val="00EB6759"/>
    <w:rsid w:val="00EC7359"/>
    <w:rsid w:val="00EE3054"/>
    <w:rsid w:val="00F00606"/>
    <w:rsid w:val="00F01256"/>
    <w:rsid w:val="00F5418C"/>
    <w:rsid w:val="00F549BE"/>
    <w:rsid w:val="00F81CDC"/>
    <w:rsid w:val="00FB1B71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89DF1A"/>
  <w15:chartTrackingRefBased/>
  <w15:docId w15:val="{5952F74B-1E0B-489C-9E74-D71EFC48C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semiHidden/>
    <w:rsid w:val="000D1F49"/>
    <w:pPr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562601"/>
    <w:rPr>
      <w:b/>
      <w:bCs/>
      <w:color w:val="694A77"/>
      <w:sz w:val="24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62601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2601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62601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62601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806FF3"/>
    <w:rPr>
      <w:color w:val="808080"/>
    </w:rPr>
  </w:style>
  <w:style w:type="paragraph" w:customStyle="1" w:styleId="Intestazionitabella">
    <w:name w:val="Intestazioni tabella"/>
    <w:basedOn w:val="Normale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%20Rita%20Cafaro\AppData\Roaming\Microsoft\Templates\Pianificazione%20dei%20turni%20dei%20volontar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57F9ED2432B4A91A8B26C590177B8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C727E4-D3A3-4CDF-8136-0AE60A26DBDD}"/>
      </w:docPartPr>
      <w:docPartBody>
        <w:p w:rsidR="008D28E2" w:rsidRDefault="00F81FBD">
          <w:pPr>
            <w:pStyle w:val="A57F9ED2432B4A91A8B26C590177B86D"/>
          </w:pPr>
          <w:r w:rsidRPr="00E3079C">
            <w:rPr>
              <w:lang w:bidi="it-IT"/>
            </w:rPr>
            <w:t>Nome dell’evento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E3B"/>
    <w:rsid w:val="002F7D10"/>
    <w:rsid w:val="00312E3B"/>
    <w:rsid w:val="003352D6"/>
    <w:rsid w:val="00541CCE"/>
    <w:rsid w:val="008D28E2"/>
    <w:rsid w:val="009F066B"/>
    <w:rsid w:val="00CC7C82"/>
    <w:rsid w:val="00D07C9D"/>
    <w:rsid w:val="00E30573"/>
    <w:rsid w:val="00F8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57F9ED2432B4A91A8B26C590177B86D">
    <w:name w:val="A57F9ED2432B4A91A8B26C590177B8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15448CFDF8654B935305133B1BAA8A" ma:contentTypeVersion="18" ma:contentTypeDescription="Creare un nuovo documento." ma:contentTypeScope="" ma:versionID="b55a9be66bb961439011d9ff8596695b">
  <xsd:schema xmlns:xsd="http://www.w3.org/2001/XMLSchema" xmlns:xs="http://www.w3.org/2001/XMLSchema" xmlns:p="http://schemas.microsoft.com/office/2006/metadata/properties" xmlns:ns2="a3229434-30c8-4fa2-b36e-2a9a8dcc66d3" xmlns:ns3="fca11e23-609a-4d95-9a40-f76ca89fef8c" targetNamespace="http://schemas.microsoft.com/office/2006/metadata/properties" ma:root="true" ma:fieldsID="e67cc49f2b10f164a33213cbd9bb8dc6" ns2:_="" ns3:_="">
    <xsd:import namespace="a3229434-30c8-4fa2-b36e-2a9a8dcc66d3"/>
    <xsd:import namespace="fca11e23-609a-4d95-9a40-f76ca89fef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29434-30c8-4fa2-b36e-2a9a8dcc6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916a575-a2c4-47fb-bb3c-b06084ed58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11e23-609a-4d95-9a40-f76ca89fef8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cfc3f7-0ef1-4aa3-8431-9e7975febf20}" ma:internalName="TaxCatchAll" ma:showField="CatchAllData" ma:web="fca11e23-609a-4d95-9a40-f76ca89fef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229434-30c8-4fa2-b36e-2a9a8dcc66d3">
      <Terms xmlns="http://schemas.microsoft.com/office/infopath/2007/PartnerControls"/>
    </lcf76f155ced4ddcb4097134ff3c332f>
    <TaxCatchAll xmlns="fca11e23-609a-4d95-9a40-f76ca89fef8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63042-633A-4820-9D6E-524BDA1A30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6C3344-F9CD-4425-9B6E-F54DC04C7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229434-30c8-4fa2-b36e-2a9a8dcc66d3"/>
    <ds:schemaRef ds:uri="fca11e23-609a-4d95-9a40-f76ca89fef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2B4501-4F36-47A9-ACC4-5E1B36D207DE}">
  <ds:schemaRefs>
    <ds:schemaRef ds:uri="http://schemas.microsoft.com/office/2006/metadata/properties"/>
    <ds:schemaRef ds:uri="http://schemas.microsoft.com/office/infopath/2007/PartnerControls"/>
    <ds:schemaRef ds:uri="a3229434-30c8-4fa2-b36e-2a9a8dcc66d3"/>
    <ds:schemaRef ds:uri="fca11e23-609a-4d95-9a40-f76ca89fef8c"/>
  </ds:schemaRefs>
</ds:datastoreItem>
</file>

<file path=customXml/itemProps4.xml><?xml version="1.0" encoding="utf-8"?>
<ds:datastoreItem xmlns:ds="http://schemas.openxmlformats.org/officeDocument/2006/customXml" ds:itemID="{08225F4A-68EF-41DA-A5FB-D8FF1533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Pianificazione dei turni dei volontari</Template>
  <TotalTime>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Carcea</dc:creator>
  <cp:keywords/>
  <dc:description/>
  <cp:lastModifiedBy>Michela Craca</cp:lastModifiedBy>
  <cp:revision>2</cp:revision>
  <dcterms:created xsi:type="dcterms:W3CDTF">2025-01-20T11:58:00Z</dcterms:created>
  <dcterms:modified xsi:type="dcterms:W3CDTF">2025-01-20T11:58:00Z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0x0101006C15448CFDF8654B935305133B1BAA8A</vt:lpwstr>
  </property>
  <property fmtid="{D5CDD505-2E9C-101B-9397-08002B2CF9AE}" pid="3" name="MediaServiceImageTags">
    <vt:lpwstr/>
  </property>
</Properties>
</file>